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5B19E39F" w14:textId="77777777" w:rsidTr="008C3B96">
        <w:tc>
          <w:tcPr>
            <w:tcW w:w="5000" w:type="pct"/>
            <w:gridSpan w:val="4"/>
            <w:shd w:val="clear" w:color="auto" w:fill="000000" w:themeFill="text1"/>
            <w:vAlign w:val="bottom"/>
          </w:tcPr>
          <w:sdt>
            <w:sdtPr>
              <w:id w:val="-1964191344"/>
              <w:placeholder>
                <w:docPart w:val="DefaultPlaceholder_-1854013440"/>
              </w:placeholder>
            </w:sdtPr>
            <w:sdtEndPr>
              <w:rPr>
                <w:color w:val="FFFFFF" w:themeColor="background1"/>
                <w:shd w:val="clear" w:color="auto" w:fill="429EDE" w:themeFill="accent1" w:themeFillTint="99"/>
              </w:rPr>
            </w:sdtEndPr>
            <w:sdtContent>
              <w:p w14:paraId="6C2B7AFB" w14:textId="1AC0F841" w:rsidR="000172E5" w:rsidRPr="00637200" w:rsidRDefault="004D1A1D" w:rsidP="008C3B96">
                <w:r w:rsidRPr="008C3B96">
                  <w:rPr>
                    <w:b/>
                    <w:bCs/>
                    <w:color w:val="FFFFFF" w:themeColor="background1"/>
                  </w:rPr>
                  <w:t>CLUB DETAILS</w:t>
                </w:r>
              </w:p>
            </w:sdtContent>
          </w:sdt>
        </w:tc>
      </w:tr>
      <w:tr w:rsidR="000172E5" w:rsidRPr="00846B76" w14:paraId="2A0CE47B" w14:textId="77777777" w:rsidTr="006145D8">
        <w:tc>
          <w:tcPr>
            <w:tcW w:w="1334" w:type="pct"/>
            <w:vAlign w:val="bottom"/>
          </w:tcPr>
          <w:p w14:paraId="0B3E2F18" w14:textId="1B121FF7" w:rsidR="000172E5" w:rsidRPr="00637200" w:rsidRDefault="004D1A1D" w:rsidP="00637200">
            <w:pPr>
              <w:pStyle w:val="NormalIndent"/>
            </w:pPr>
            <w:r>
              <w:t>Golf club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BA16782" w14:textId="59D14F79" w:rsidR="000172E5" w:rsidRPr="00846B76" w:rsidRDefault="000172E5" w:rsidP="00311D4F"/>
        </w:tc>
      </w:tr>
      <w:tr w:rsidR="004D1A1D" w:rsidRPr="00846B76" w14:paraId="68B4C616" w14:textId="77777777" w:rsidTr="006145D8">
        <w:tc>
          <w:tcPr>
            <w:tcW w:w="1334" w:type="pct"/>
            <w:vAlign w:val="bottom"/>
          </w:tcPr>
          <w:p w14:paraId="05EC75F8" w14:textId="51189692" w:rsidR="004D1A1D" w:rsidRDefault="004D1A1D" w:rsidP="00637200">
            <w:pPr>
              <w:pStyle w:val="NormalIndent"/>
            </w:pPr>
            <w:r>
              <w:t>18 Holes</w:t>
            </w:r>
          </w:p>
        </w:tc>
        <w:sdt>
          <w:sdtPr>
            <w:id w:val="38290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5B76695C" w14:textId="66AFD14A" w:rsidR="004D1A1D" w:rsidRPr="00846B76" w:rsidRDefault="00FC78D5" w:rsidP="00311D4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D1A1D" w:rsidRPr="00846B76" w14:paraId="15BD34C6" w14:textId="77777777" w:rsidTr="006145D8">
        <w:tc>
          <w:tcPr>
            <w:tcW w:w="1334" w:type="pct"/>
            <w:vAlign w:val="bottom"/>
          </w:tcPr>
          <w:p w14:paraId="4663E954" w14:textId="07363374" w:rsidR="004D1A1D" w:rsidRDefault="004D1A1D" w:rsidP="00637200">
            <w:pPr>
              <w:pStyle w:val="NormalIndent"/>
            </w:pPr>
            <w:r>
              <w:t>9 Holes</w:t>
            </w:r>
          </w:p>
        </w:tc>
        <w:sdt>
          <w:sdtPr>
            <w:id w:val="-1233466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01FB0360" w14:textId="11C8A792" w:rsidR="004D1A1D" w:rsidRDefault="00466C05" w:rsidP="00311D4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D1A1D" w:rsidRPr="00846B76" w14:paraId="106E573D" w14:textId="77777777" w:rsidTr="006145D8">
        <w:tc>
          <w:tcPr>
            <w:tcW w:w="1334" w:type="pct"/>
            <w:vAlign w:val="bottom"/>
          </w:tcPr>
          <w:p w14:paraId="3C3195E7" w14:textId="6F0FD2A6" w:rsidR="004D1A1D" w:rsidRDefault="004D1A1D" w:rsidP="00637200">
            <w:pPr>
              <w:pStyle w:val="NormalIndent"/>
            </w:pPr>
            <w:r>
              <w:t>Player 1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509B9A" w14:textId="08A5ADDB" w:rsidR="004D1A1D" w:rsidRPr="00846B76" w:rsidRDefault="004D1A1D" w:rsidP="00311D4F">
            <w:r>
              <w:t xml:space="preserve">                                                   CDH</w:t>
            </w:r>
          </w:p>
        </w:tc>
      </w:tr>
      <w:tr w:rsidR="004D1A1D" w:rsidRPr="00846B76" w14:paraId="788F3027" w14:textId="77777777" w:rsidTr="006145D8">
        <w:tc>
          <w:tcPr>
            <w:tcW w:w="1334" w:type="pct"/>
            <w:vAlign w:val="bottom"/>
          </w:tcPr>
          <w:p w14:paraId="679BC2E0" w14:textId="56124EAE" w:rsidR="004D1A1D" w:rsidRDefault="004D1A1D" w:rsidP="00637200">
            <w:pPr>
              <w:pStyle w:val="NormalIndent"/>
            </w:pPr>
            <w:r>
              <w:t>Player 2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900150" w14:textId="74E71A31" w:rsidR="004D1A1D" w:rsidRPr="00846B76" w:rsidRDefault="004D1A1D" w:rsidP="00311D4F">
            <w:r>
              <w:t xml:space="preserve">                                                   CDH</w:t>
            </w:r>
          </w:p>
        </w:tc>
      </w:tr>
      <w:tr w:rsidR="004D1A1D" w:rsidRPr="00846B76" w14:paraId="7597D622" w14:textId="77777777" w:rsidTr="006145D8">
        <w:tc>
          <w:tcPr>
            <w:tcW w:w="1334" w:type="pct"/>
            <w:vAlign w:val="bottom"/>
          </w:tcPr>
          <w:p w14:paraId="1DC17E3F" w14:textId="34AD2100" w:rsidR="004D1A1D" w:rsidRDefault="004D1A1D" w:rsidP="00637200">
            <w:pPr>
              <w:pStyle w:val="NormalIndent"/>
            </w:pPr>
            <w:r>
              <w:t>Player 3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14F215" w14:textId="11325157" w:rsidR="004D1A1D" w:rsidRPr="00846B76" w:rsidRDefault="004D1A1D" w:rsidP="00311D4F">
            <w:r>
              <w:t xml:space="preserve">                                                   CDH</w:t>
            </w:r>
          </w:p>
        </w:tc>
      </w:tr>
      <w:tr w:rsidR="004D1A1D" w:rsidRPr="00846B76" w14:paraId="0272D5CA" w14:textId="77777777" w:rsidTr="006145D8">
        <w:trPr>
          <w:gridAfter w:val="1"/>
          <w:wAfter w:w="1286" w:type="pct"/>
        </w:trPr>
        <w:tc>
          <w:tcPr>
            <w:tcW w:w="1334" w:type="pct"/>
            <w:vAlign w:val="bottom"/>
          </w:tcPr>
          <w:p w14:paraId="5149211C" w14:textId="0025B692" w:rsidR="004D1A1D" w:rsidRPr="00637200" w:rsidRDefault="005B6708" w:rsidP="00637200">
            <w:pPr>
              <w:pStyle w:val="NormalIndent"/>
            </w:pPr>
            <w:r>
              <w:t>Phone No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881CA4" w14:textId="77777777" w:rsidR="004D1A1D" w:rsidRPr="00846B76" w:rsidRDefault="004D1A1D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69BFA7E0" w14:textId="1F307B49" w:rsidR="004D1A1D" w:rsidRDefault="004D1A1D" w:rsidP="00311D4F"/>
        </w:tc>
      </w:tr>
      <w:tr w:rsidR="000172E5" w:rsidRPr="00846B76" w14:paraId="5BC6ECC8" w14:textId="77777777" w:rsidTr="006145D8">
        <w:sdt>
          <w:sdtPr>
            <w:id w:val="1334104394"/>
            <w:placeholder>
              <w:docPart w:val="591C5E84E100486CB9333AAFC64011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A8049FA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6A2BA03" w14:textId="77777777" w:rsidR="000172E5" w:rsidRPr="00846B76" w:rsidRDefault="000172E5" w:rsidP="00311D4F"/>
        </w:tc>
      </w:tr>
      <w:tr w:rsidR="000172E5" w:rsidRPr="00846B76" w14:paraId="543FB011" w14:textId="77777777" w:rsidTr="006145D8">
        <w:trPr>
          <w:trHeight w:val="54"/>
        </w:trPr>
        <w:tc>
          <w:tcPr>
            <w:tcW w:w="5000" w:type="pct"/>
            <w:gridSpan w:val="4"/>
            <w:vAlign w:val="bottom"/>
          </w:tcPr>
          <w:p w14:paraId="79768E58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4E59BAD" w14:textId="77777777" w:rsidTr="008C3B96">
        <w:tc>
          <w:tcPr>
            <w:tcW w:w="5000" w:type="pct"/>
            <w:gridSpan w:val="4"/>
            <w:shd w:val="clear" w:color="auto" w:fill="000000" w:themeFill="text1"/>
            <w:vAlign w:val="bottom"/>
          </w:tcPr>
          <w:p w14:paraId="2A525DCF" w14:textId="031C53AC" w:rsidR="000172E5" w:rsidRPr="00846B76" w:rsidRDefault="005B6708" w:rsidP="00637200">
            <w:pPr>
              <w:pStyle w:val="Heading1"/>
            </w:pPr>
            <w:r w:rsidRPr="008C3B96">
              <w:rPr>
                <w:color w:val="FFFFFF" w:themeColor="background1"/>
              </w:rPr>
              <w:t>Preferred</w:t>
            </w:r>
            <w:r w:rsidR="004D1A1D" w:rsidRPr="008C3B96">
              <w:rPr>
                <w:color w:val="FFFFFF" w:themeColor="background1"/>
              </w:rPr>
              <w:t xml:space="preserve"> Time slots</w:t>
            </w:r>
          </w:p>
        </w:tc>
      </w:tr>
      <w:tr w:rsidR="000172E5" w:rsidRPr="00846B76" w14:paraId="21FFA257" w14:textId="77777777" w:rsidTr="006145D8">
        <w:tc>
          <w:tcPr>
            <w:tcW w:w="1334" w:type="pct"/>
            <w:vAlign w:val="bottom"/>
          </w:tcPr>
          <w:p w14:paraId="67920EA4" w14:textId="0B92D989" w:rsidR="000172E5" w:rsidRPr="00846B76" w:rsidRDefault="004D1A1D" w:rsidP="00311D4F">
            <w:pPr>
              <w:pStyle w:val="NormalIndent"/>
            </w:pPr>
            <w:r>
              <w:t>10am -11am</w:t>
            </w:r>
          </w:p>
        </w:tc>
        <w:sdt>
          <w:sdtPr>
            <w:id w:val="503862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69489EC4" w14:textId="1D2F9BED" w:rsidR="000172E5" w:rsidRPr="00846B76" w:rsidRDefault="004D1A1D" w:rsidP="00311D4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172E5" w:rsidRPr="00846B76" w14:paraId="5F9AB7BC" w14:textId="77777777" w:rsidTr="006145D8">
        <w:tc>
          <w:tcPr>
            <w:tcW w:w="1334" w:type="pct"/>
            <w:vAlign w:val="bottom"/>
          </w:tcPr>
          <w:p w14:paraId="6703B4FA" w14:textId="530009A0" w:rsidR="000172E5" w:rsidRPr="00846B76" w:rsidRDefault="004D1A1D" w:rsidP="00311D4F">
            <w:pPr>
              <w:pStyle w:val="NormalIndent"/>
            </w:pPr>
            <w:r>
              <w:t>11am-12pm</w:t>
            </w:r>
          </w:p>
        </w:tc>
        <w:sdt>
          <w:sdtPr>
            <w:id w:val="831263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6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442BEB4" w14:textId="245EBFD8" w:rsidR="000172E5" w:rsidRPr="00846B76" w:rsidRDefault="004D1A1D" w:rsidP="00311D4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D1A1D" w:rsidRPr="00846B76" w14:paraId="6A9E2338" w14:textId="77777777" w:rsidTr="006145D8">
        <w:tc>
          <w:tcPr>
            <w:tcW w:w="1334" w:type="pct"/>
            <w:vAlign w:val="bottom"/>
          </w:tcPr>
          <w:p w14:paraId="7709A48B" w14:textId="1A12A076" w:rsidR="004D1A1D" w:rsidRDefault="004D1A1D" w:rsidP="004D1A1D">
            <w:pPr>
              <w:pStyle w:val="NormalIndent"/>
            </w:pPr>
            <w:r>
              <w:t>1pm-2pm</w:t>
            </w:r>
          </w:p>
        </w:tc>
        <w:sdt>
          <w:sdtPr>
            <w:id w:val="-19377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6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7FA5BBC" w14:textId="138897F3" w:rsidR="004D1A1D" w:rsidRPr="00846B76" w:rsidRDefault="004D1A1D" w:rsidP="004D1A1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2D61A83C" w14:textId="1345EECF" w:rsidR="004D1A1D" w:rsidRPr="004D1A1D" w:rsidRDefault="004D1A1D" w:rsidP="00637200">
      <w:pPr>
        <w:rPr>
          <w:b/>
          <w:bCs/>
          <w:color w:val="000000" w:themeColor="text1"/>
          <w:sz w:val="24"/>
          <w:szCs w:val="24"/>
        </w:rPr>
      </w:pPr>
      <w:r w:rsidRPr="004D1A1D">
        <w:rPr>
          <w:b/>
          <w:bCs/>
          <w:color w:val="000000" w:themeColor="text1"/>
          <w:sz w:val="24"/>
          <w:szCs w:val="24"/>
        </w:rPr>
        <w:t>ONCE COMPLETE PLEASE EMAIL FORM ATTACHED TO langlands.matchsecretary@gmail.com</w:t>
      </w:r>
    </w:p>
    <w:p w14:paraId="3885BB98" w14:textId="6ED9DD3E" w:rsidR="004D1A1D" w:rsidRDefault="004D1A1D" w:rsidP="00637200">
      <w:pPr>
        <w:rPr>
          <w:b/>
          <w:bCs/>
          <w:color w:val="EE0000"/>
          <w:sz w:val="24"/>
          <w:szCs w:val="24"/>
        </w:rPr>
      </w:pPr>
      <w:r w:rsidRPr="004D1A1D">
        <w:rPr>
          <w:b/>
          <w:bCs/>
          <w:color w:val="EE0000"/>
          <w:sz w:val="24"/>
          <w:szCs w:val="24"/>
        </w:rPr>
        <w:t xml:space="preserve">*******PLEASE LEAVE YOUR </w:t>
      </w:r>
      <w:proofErr w:type="gramStart"/>
      <w:r w:rsidRPr="004D1A1D">
        <w:rPr>
          <w:b/>
          <w:bCs/>
          <w:color w:val="EE0000"/>
          <w:sz w:val="24"/>
          <w:szCs w:val="24"/>
        </w:rPr>
        <w:t>CLUB</w:t>
      </w:r>
      <w:proofErr w:type="gramEnd"/>
      <w:r w:rsidRPr="004D1A1D">
        <w:rPr>
          <w:b/>
          <w:bCs/>
          <w:color w:val="EE0000"/>
          <w:sz w:val="24"/>
          <w:szCs w:val="24"/>
        </w:rPr>
        <w:t xml:space="preserve"> NAME AS A REFERENCE WHEN MAKING </w:t>
      </w:r>
      <w:proofErr w:type="gramStart"/>
      <w:r w:rsidRPr="004D1A1D">
        <w:rPr>
          <w:b/>
          <w:bCs/>
          <w:color w:val="EE0000"/>
          <w:sz w:val="24"/>
          <w:szCs w:val="24"/>
        </w:rPr>
        <w:t>PAYMENT**</w:t>
      </w:r>
      <w:proofErr w:type="gramEnd"/>
      <w:r w:rsidRPr="004D1A1D">
        <w:rPr>
          <w:b/>
          <w:bCs/>
          <w:color w:val="EE0000"/>
          <w:sz w:val="24"/>
          <w:szCs w:val="24"/>
        </w:rPr>
        <w:t>****</w:t>
      </w:r>
    </w:p>
    <w:p w14:paraId="4895D6B6" w14:textId="69E60D36" w:rsidR="004D1A1D" w:rsidRPr="004D1A1D" w:rsidRDefault="004D1A1D" w:rsidP="00637200">
      <w:pPr>
        <w:rPr>
          <w:b/>
          <w:bCs/>
          <w:color w:val="EE0000"/>
          <w:sz w:val="24"/>
          <w:szCs w:val="24"/>
        </w:rPr>
      </w:pPr>
      <w:r>
        <w:rPr>
          <w:b/>
          <w:bCs/>
          <w:color w:val="EE0000"/>
          <w:sz w:val="24"/>
          <w:szCs w:val="24"/>
        </w:rPr>
        <w:t xml:space="preserve">                  *******TIMES CANNOT BE ALLOCATED UNTIL PAYMENT IS MADE********</w:t>
      </w:r>
    </w:p>
    <w:sectPr w:rsidR="004D1A1D" w:rsidRPr="004D1A1D" w:rsidSect="006145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90F8A" w14:textId="77777777" w:rsidR="00C31D59" w:rsidRDefault="00C31D59" w:rsidP="000172E5">
      <w:pPr>
        <w:spacing w:after="0" w:line="240" w:lineRule="auto"/>
      </w:pPr>
      <w:r>
        <w:separator/>
      </w:r>
    </w:p>
  </w:endnote>
  <w:endnote w:type="continuationSeparator" w:id="0">
    <w:p w14:paraId="2675F452" w14:textId="77777777" w:rsidR="00C31D59" w:rsidRDefault="00C31D5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0FF52A-B2F3-45D9-8B40-25162437EE1A}"/>
    <w:embedBold r:id="rId2" w:fontKey="{0E938BD5-0E8B-4D31-9DDB-F10BA291D0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0F3AF13-D796-4C68-9D3B-06FFAB4A6F9D}"/>
    <w:embedBold r:id="rId4" w:fontKey="{6E2FFBE9-9F74-4E34-B34E-F284F00445C4}"/>
    <w:embedItalic r:id="rId5" w:fontKey="{4C5477B9-BF01-4151-938D-2FBE3950D52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D73AD44-0D1F-4BD3-B52F-F6E75004E5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56AC4B3-CA80-405A-9CA2-B489DEA391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B918D82-80AE-4444-A7D5-D3FDBBE8165D}"/>
  </w:font>
  <w:font w:name="Amasis MT Pro Black">
    <w:charset w:val="00"/>
    <w:family w:val="roman"/>
    <w:pitch w:val="variable"/>
    <w:sig w:usb0="A00000AF" w:usb1="4000205B" w:usb2="00000000" w:usb3="00000000" w:csb0="00000093" w:csb1="00000000"/>
    <w:embedRegular r:id="rId9" w:fontKey="{B95AB3B2-ADC3-45A9-B9B7-86D46C487D46}"/>
  </w:font>
  <w:font w:name="Aptos ExtraBold">
    <w:charset w:val="00"/>
    <w:family w:val="swiss"/>
    <w:pitch w:val="variable"/>
    <w:sig w:usb0="20000287" w:usb1="00000003" w:usb2="00000000" w:usb3="00000000" w:csb0="0000019F" w:csb1="00000000"/>
    <w:embedRegular r:id="rId10" w:fontKey="{11E37810-E220-40EE-8954-993403BA3AC4}"/>
    <w:embedBold r:id="rId11" w:fontKey="{4D8C66D7-328B-4147-A6C6-627874AC1A20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12" w:fontKey="{DE4B58EA-48E1-4D23-9D37-B2BB97282E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DDD17" w14:textId="77777777" w:rsidR="00D66F58" w:rsidRDefault="00D66F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468" w:type="dxa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506D010" w14:textId="77777777" w:rsidTr="004D1A1D">
      <w:tc>
        <w:tcPr>
          <w:tcW w:w="4675" w:type="dxa"/>
          <w:vAlign w:val="center"/>
        </w:tcPr>
        <w:p w14:paraId="1004DBCD" w14:textId="0E503509" w:rsidR="00311D4F" w:rsidRPr="004D1A1D" w:rsidRDefault="004D1A1D" w:rsidP="00637200">
          <w:pPr>
            <w:pStyle w:val="Footer"/>
            <w:rPr>
              <w:rFonts w:ascii="Aptos ExtraBold" w:hAnsi="Aptos ExtraBold"/>
              <w:b/>
              <w:bCs/>
              <w:sz w:val="24"/>
            </w:rPr>
          </w:pPr>
          <w:r w:rsidRPr="004D1A1D">
            <w:rPr>
              <w:rFonts w:ascii="Aptos ExtraBold" w:hAnsi="Aptos ExtraBold"/>
              <w:b/>
              <w:bCs/>
              <w:sz w:val="24"/>
            </w:rPr>
            <w:t xml:space="preserve">BANK DETAILS </w:t>
          </w:r>
        </w:p>
        <w:p w14:paraId="0517EAB3" w14:textId="55FB2C7E" w:rsidR="004D1A1D" w:rsidRPr="004D1A1D" w:rsidRDefault="004D1A1D" w:rsidP="00637200">
          <w:pPr>
            <w:pStyle w:val="Footer"/>
            <w:rPr>
              <w:rFonts w:ascii="Aptos ExtraBold" w:hAnsi="Aptos ExtraBold"/>
              <w:b/>
              <w:bCs/>
              <w:sz w:val="24"/>
            </w:rPr>
          </w:pPr>
          <w:r w:rsidRPr="004D1A1D">
            <w:rPr>
              <w:rFonts w:ascii="Aptos ExtraBold" w:hAnsi="Aptos ExtraBold"/>
              <w:b/>
              <w:bCs/>
              <w:sz w:val="24"/>
            </w:rPr>
            <w:t>LANGLANDS GC</w:t>
          </w:r>
        </w:p>
        <w:p w14:paraId="6EA69FF9" w14:textId="56FF6E10" w:rsidR="004D1A1D" w:rsidRPr="004D1A1D" w:rsidRDefault="004D1A1D" w:rsidP="00637200">
          <w:pPr>
            <w:pStyle w:val="Footer"/>
            <w:rPr>
              <w:rFonts w:ascii="Aptos ExtraBold" w:hAnsi="Aptos ExtraBold"/>
              <w:b/>
              <w:bCs/>
              <w:sz w:val="24"/>
            </w:rPr>
          </w:pPr>
          <w:r w:rsidRPr="004D1A1D">
            <w:rPr>
              <w:rFonts w:ascii="Aptos ExtraBold" w:hAnsi="Aptos ExtraBold"/>
              <w:b/>
              <w:bCs/>
              <w:sz w:val="24"/>
            </w:rPr>
            <w:t>SORT CODE     80-</w:t>
          </w:r>
          <w:r w:rsidR="00874ED8">
            <w:rPr>
              <w:rFonts w:ascii="Aptos ExtraBold" w:hAnsi="Aptos ExtraBold"/>
              <w:b/>
              <w:bCs/>
              <w:sz w:val="24"/>
            </w:rPr>
            <w:t>06</w:t>
          </w:r>
          <w:r w:rsidRPr="004D1A1D">
            <w:rPr>
              <w:rFonts w:ascii="Aptos ExtraBold" w:hAnsi="Aptos ExtraBold"/>
              <w:b/>
              <w:bCs/>
              <w:sz w:val="24"/>
            </w:rPr>
            <w:t>-64</w:t>
          </w:r>
        </w:p>
        <w:p w14:paraId="581EE15F" w14:textId="00DF3711" w:rsidR="004D1A1D" w:rsidRPr="004D1A1D" w:rsidRDefault="004D1A1D" w:rsidP="00637200">
          <w:pPr>
            <w:pStyle w:val="Footer"/>
            <w:rPr>
              <w:rFonts w:ascii="Aptos ExtraBold" w:hAnsi="Aptos ExtraBold"/>
              <w:b/>
              <w:bCs/>
              <w:sz w:val="28"/>
              <w:szCs w:val="28"/>
            </w:rPr>
          </w:pPr>
          <w:r w:rsidRPr="004D1A1D">
            <w:rPr>
              <w:rFonts w:ascii="Aptos ExtraBold" w:hAnsi="Aptos ExtraBold"/>
              <w:b/>
              <w:bCs/>
              <w:sz w:val="24"/>
            </w:rPr>
            <w:t>ACCOUNT         00532136</w:t>
          </w:r>
        </w:p>
      </w:tc>
      <w:tc>
        <w:tcPr>
          <w:tcW w:w="4675" w:type="dxa"/>
          <w:vAlign w:val="center"/>
        </w:tcPr>
        <w:p w14:paraId="33B8D66D" w14:textId="21D5A611" w:rsidR="00311D4F" w:rsidRPr="00311D4F" w:rsidRDefault="004D1A1D" w:rsidP="00637200">
          <w:pPr>
            <w:pStyle w:val="Footer"/>
            <w:jc w:val="right"/>
          </w:pPr>
          <w:r>
            <w:rPr>
              <w:rFonts w:eastAsia="Times New Roman"/>
              <w:noProof/>
            </w:rPr>
            <w:drawing>
              <wp:inline distT="0" distB="0" distL="0" distR="0" wp14:anchorId="1C5090E0" wp14:editId="59D2ABC7">
                <wp:extent cx="1325880" cy="1325880"/>
                <wp:effectExtent l="0" t="0" r="0" b="0"/>
                <wp:docPr id="75176374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588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68E60F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90DED" w14:textId="77777777" w:rsidR="00D66F58" w:rsidRDefault="00D66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648DE" w14:textId="77777777" w:rsidR="00C31D59" w:rsidRDefault="00C31D59" w:rsidP="000172E5">
      <w:pPr>
        <w:spacing w:after="0" w:line="240" w:lineRule="auto"/>
      </w:pPr>
      <w:r>
        <w:separator/>
      </w:r>
    </w:p>
  </w:footnote>
  <w:footnote w:type="continuationSeparator" w:id="0">
    <w:p w14:paraId="423C1B19" w14:textId="77777777" w:rsidR="00C31D59" w:rsidRDefault="00C31D5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2DFD6" w14:textId="77777777" w:rsidR="00D66F58" w:rsidRDefault="00D66F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304"/>
      <w:gridCol w:w="7056"/>
    </w:tblGrid>
    <w:tr w:rsidR="004D1A1D" w:rsidRPr="00637200" w14:paraId="1A74FD47" w14:textId="77777777" w:rsidTr="00384B05">
      <w:trPr>
        <w:trHeight w:val="990"/>
      </w:trPr>
      <w:tc>
        <w:tcPr>
          <w:tcW w:w="1350" w:type="dxa"/>
          <w:vAlign w:val="center"/>
        </w:tcPr>
        <w:p w14:paraId="0EF8A37F" w14:textId="7E226D83" w:rsidR="00B337A2" w:rsidRPr="00637200" w:rsidRDefault="004D1A1D" w:rsidP="00637200">
          <w:pPr>
            <w:pStyle w:val="Header"/>
          </w:pPr>
          <w:r>
            <w:rPr>
              <w:rFonts w:eastAsia="Times New Roman"/>
              <w:noProof/>
            </w:rPr>
            <w:drawing>
              <wp:inline distT="0" distB="0" distL="0" distR="0" wp14:anchorId="11B04E69" wp14:editId="192A4255">
                <wp:extent cx="1325880" cy="1325880"/>
                <wp:effectExtent l="0" t="0" r="0" b="0"/>
                <wp:docPr id="204726964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588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974C956" w14:textId="7EBB0EB9" w:rsidR="00B337A2" w:rsidRDefault="004D1A1D" w:rsidP="004D1A1D">
          <w:pPr>
            <w:rPr>
              <w:rFonts w:ascii="Amasis MT Pro Black" w:hAnsi="Amasis MT Pro Black"/>
              <w:color w:val="0F3B59" w:themeColor="accent1" w:themeShade="BF"/>
            </w:rPr>
          </w:pPr>
          <w:r>
            <w:rPr>
              <w:rFonts w:ascii="Amasis MT Pro Black" w:hAnsi="Amasis MT Pro Black"/>
              <w:color w:val="0F3B59" w:themeColor="accent1" w:themeShade="BF"/>
            </w:rPr>
            <w:t>LANGLANDS GC OPEN (Ladies Section)</w:t>
          </w:r>
        </w:p>
        <w:p w14:paraId="6647EFD3" w14:textId="1ED745FB" w:rsidR="004D1A1D" w:rsidRPr="004D1A1D" w:rsidRDefault="004D1A1D" w:rsidP="004D1A1D">
          <w:pPr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</w:pPr>
          <w:r w:rsidRPr="004D1A1D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 xml:space="preserve">WEDNESDAY </w:t>
          </w:r>
          <w:r w:rsidR="002B4FB1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>15</w:t>
          </w:r>
          <w:r w:rsidRPr="004D1A1D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 xml:space="preserve">TH JULY </w:t>
          </w:r>
          <w:r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 xml:space="preserve">2026 </w:t>
          </w:r>
        </w:p>
        <w:p w14:paraId="26450686" w14:textId="512897B2" w:rsidR="004D1A1D" w:rsidRDefault="004D1A1D" w:rsidP="004D1A1D">
          <w:pPr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</w:pPr>
          <w:r w:rsidRPr="004D1A1D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>Texa</w:t>
          </w:r>
          <w:r w:rsidR="00D66F58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>s</w:t>
          </w:r>
          <w:r w:rsidRPr="004D1A1D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 xml:space="preserve"> Scramble </w:t>
          </w:r>
          <w:proofErr w:type="gramStart"/>
          <w:r w:rsidRPr="004D1A1D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>18 &amp; 9 hole</w:t>
          </w:r>
          <w:proofErr w:type="gramEnd"/>
          <w:r w:rsidRPr="004D1A1D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 xml:space="preserve"> </w:t>
          </w:r>
          <w:r w:rsidR="005B6708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>T</w:t>
          </w:r>
          <w:r w:rsidRPr="004D1A1D"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>eams of 3</w:t>
          </w:r>
        </w:p>
        <w:p w14:paraId="73A4F5C2" w14:textId="1E854AAA" w:rsidR="004D1A1D" w:rsidRPr="004D1A1D" w:rsidRDefault="004D1A1D" w:rsidP="004D1A1D">
          <w:pPr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</w:pPr>
          <w:r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 xml:space="preserve">18 Holes - £36 (per </w:t>
          </w:r>
          <w:proofErr w:type="gramStart"/>
          <w:r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 xml:space="preserve">team)   </w:t>
          </w:r>
          <w:proofErr w:type="gramEnd"/>
          <w:r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 xml:space="preserve">    9 Holes - £</w:t>
          </w:r>
          <w:proofErr w:type="gramStart"/>
          <w:r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>18  (</w:t>
          </w:r>
          <w:proofErr w:type="gramEnd"/>
          <w:r>
            <w:rPr>
              <w:rFonts w:ascii="Aptos ExtraBold" w:hAnsi="Aptos ExtraBold" w:cs="Aharoni"/>
              <w:color w:val="0F3B59" w:themeColor="accent1" w:themeShade="BF"/>
              <w:sz w:val="22"/>
              <w:szCs w:val="22"/>
            </w:rPr>
            <w:t>per team)</w:t>
          </w:r>
        </w:p>
      </w:tc>
    </w:tr>
  </w:tbl>
  <w:p w14:paraId="1525528E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F2A8E" w14:textId="77777777" w:rsidR="00D66F58" w:rsidRDefault="00D66F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15342328">
    <w:abstractNumId w:val="11"/>
  </w:num>
  <w:num w:numId="2" w16cid:durableId="1324973155">
    <w:abstractNumId w:val="7"/>
  </w:num>
  <w:num w:numId="3" w16cid:durableId="1021541837">
    <w:abstractNumId w:val="15"/>
  </w:num>
  <w:num w:numId="4" w16cid:durableId="1972862421">
    <w:abstractNumId w:val="12"/>
  </w:num>
  <w:num w:numId="5" w16cid:durableId="662011207">
    <w:abstractNumId w:val="13"/>
  </w:num>
  <w:num w:numId="6" w16cid:durableId="1471360924">
    <w:abstractNumId w:val="19"/>
  </w:num>
  <w:num w:numId="7" w16cid:durableId="1942638586">
    <w:abstractNumId w:val="6"/>
  </w:num>
  <w:num w:numId="8" w16cid:durableId="334698570">
    <w:abstractNumId w:val="10"/>
  </w:num>
  <w:num w:numId="9" w16cid:durableId="1022628991">
    <w:abstractNumId w:val="17"/>
  </w:num>
  <w:num w:numId="10" w16cid:durableId="1298611116">
    <w:abstractNumId w:val="1"/>
  </w:num>
  <w:num w:numId="11" w16cid:durableId="1569464194">
    <w:abstractNumId w:val="5"/>
  </w:num>
  <w:num w:numId="12" w16cid:durableId="2101833881">
    <w:abstractNumId w:val="0"/>
  </w:num>
  <w:num w:numId="13" w16cid:durableId="794564777">
    <w:abstractNumId w:val="2"/>
  </w:num>
  <w:num w:numId="14" w16cid:durableId="1885673517">
    <w:abstractNumId w:val="9"/>
  </w:num>
  <w:num w:numId="15" w16cid:durableId="1245336184">
    <w:abstractNumId w:val="8"/>
  </w:num>
  <w:num w:numId="16" w16cid:durableId="2018727016">
    <w:abstractNumId w:val="16"/>
  </w:num>
  <w:num w:numId="17" w16cid:durableId="1258518715">
    <w:abstractNumId w:val="3"/>
  </w:num>
  <w:num w:numId="18" w16cid:durableId="395327061">
    <w:abstractNumId w:val="21"/>
  </w:num>
  <w:num w:numId="19" w16cid:durableId="456417407">
    <w:abstractNumId w:val="18"/>
  </w:num>
  <w:num w:numId="20" w16cid:durableId="437453876">
    <w:abstractNumId w:val="14"/>
  </w:num>
  <w:num w:numId="21" w16cid:durableId="819031804">
    <w:abstractNumId w:val="20"/>
  </w:num>
  <w:num w:numId="22" w16cid:durableId="74981800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A1D"/>
    <w:rsid w:val="000172E5"/>
    <w:rsid w:val="00052382"/>
    <w:rsid w:val="0006568A"/>
    <w:rsid w:val="00076F0F"/>
    <w:rsid w:val="00084253"/>
    <w:rsid w:val="000D1F49"/>
    <w:rsid w:val="001727CA"/>
    <w:rsid w:val="001800AB"/>
    <w:rsid w:val="002B4FB1"/>
    <w:rsid w:val="002C56E6"/>
    <w:rsid w:val="002F05E2"/>
    <w:rsid w:val="00311D4F"/>
    <w:rsid w:val="0034390E"/>
    <w:rsid w:val="00344849"/>
    <w:rsid w:val="00361E11"/>
    <w:rsid w:val="003769BA"/>
    <w:rsid w:val="003F0847"/>
    <w:rsid w:val="0040090B"/>
    <w:rsid w:val="00425104"/>
    <w:rsid w:val="0046302A"/>
    <w:rsid w:val="00466C05"/>
    <w:rsid w:val="00487D2D"/>
    <w:rsid w:val="004B6C99"/>
    <w:rsid w:val="004D1A1D"/>
    <w:rsid w:val="004D5D62"/>
    <w:rsid w:val="00502A5D"/>
    <w:rsid w:val="005112D0"/>
    <w:rsid w:val="00577E06"/>
    <w:rsid w:val="00583334"/>
    <w:rsid w:val="005A3BF7"/>
    <w:rsid w:val="005B6708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24264"/>
    <w:rsid w:val="00846B76"/>
    <w:rsid w:val="00860DBF"/>
    <w:rsid w:val="00874ED8"/>
    <w:rsid w:val="008C3B96"/>
    <w:rsid w:val="008E203A"/>
    <w:rsid w:val="0091229C"/>
    <w:rsid w:val="00922B12"/>
    <w:rsid w:val="00940E73"/>
    <w:rsid w:val="0098597D"/>
    <w:rsid w:val="009F619A"/>
    <w:rsid w:val="009F6DDE"/>
    <w:rsid w:val="00A370A8"/>
    <w:rsid w:val="00B337A2"/>
    <w:rsid w:val="00BB33C0"/>
    <w:rsid w:val="00BD4753"/>
    <w:rsid w:val="00BD5CB1"/>
    <w:rsid w:val="00BE62EE"/>
    <w:rsid w:val="00C003BA"/>
    <w:rsid w:val="00C31D59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6F58"/>
    <w:rsid w:val="00D76568"/>
    <w:rsid w:val="00DB3FAD"/>
    <w:rsid w:val="00DC71EC"/>
    <w:rsid w:val="00DE12EF"/>
    <w:rsid w:val="00E221A7"/>
    <w:rsid w:val="00E61C09"/>
    <w:rsid w:val="00EB3B58"/>
    <w:rsid w:val="00EC7359"/>
    <w:rsid w:val="00EE3054"/>
    <w:rsid w:val="00F00606"/>
    <w:rsid w:val="00F01256"/>
    <w:rsid w:val="00FC7475"/>
    <w:rsid w:val="00FC78D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6CE8E"/>
  <w15:chartTrackingRefBased/>
  <w15:docId w15:val="{15001570-BA94-44CE-B00F-5534FC66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4D1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com_samsung_android_email_attachmentprovider_1_3840_RAW_1770898965618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com_samsung_android_email_attachmentprovider_1_3840_RAW_1770898965618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_dora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91C5E84E100486CB9333AAFC6401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1B1F0-F782-405A-86B2-F853DF70EB20}"/>
      </w:docPartPr>
      <w:docPartBody>
        <w:p w:rsidR="00CA6940" w:rsidRDefault="00CA6940">
          <w:pPr>
            <w:pStyle w:val="591C5E84E100486CB9333AAFC6401138"/>
          </w:pPr>
          <w:r w:rsidRPr="006145D8">
            <w:t>Email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00716-579B-4C96-9758-110451549251}"/>
      </w:docPartPr>
      <w:docPartBody>
        <w:p w:rsidR="00CA6940" w:rsidRDefault="00170BBE">
          <w:r w:rsidRPr="00D45E6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BBE"/>
    <w:rsid w:val="00170BBE"/>
    <w:rsid w:val="0031733B"/>
    <w:rsid w:val="00425104"/>
    <w:rsid w:val="00502A5D"/>
    <w:rsid w:val="00824264"/>
    <w:rsid w:val="00922B12"/>
    <w:rsid w:val="00CA6940"/>
    <w:rsid w:val="00D76568"/>
    <w:rsid w:val="00DE12EF"/>
    <w:rsid w:val="00E772EF"/>
    <w:rsid w:val="00EF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591C5E84E100486CB9333AAFC6401138">
    <w:name w:val="591C5E84E100486CB9333AAFC6401138"/>
  </w:style>
  <w:style w:type="character" w:styleId="PlaceholderText">
    <w:name w:val="Placeholder Text"/>
    <w:basedOn w:val="DefaultParagraphFont"/>
    <w:uiPriority w:val="99"/>
    <w:semiHidden/>
    <w:rsid w:val="00170BB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645FCB8-9423-46A3-8D3C-64AFF9FE6A8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97</Words>
  <Characters>479</Characters>
  <Application>Microsoft Office Word</Application>
  <DocSecurity>0</DocSecurity>
  <Lines>43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Doran</dc:creator>
  <cp:keywords/>
  <dc:description/>
  <cp:lastModifiedBy>Andy Stirling</cp:lastModifiedBy>
  <cp:revision>2</cp:revision>
  <dcterms:created xsi:type="dcterms:W3CDTF">2026-03-14T10:59:00Z</dcterms:created>
  <dcterms:modified xsi:type="dcterms:W3CDTF">2026-03-14T10:59:00Z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DLPManualFileClassification">
    <vt:lpwstr>{C558E49E-3CDF-48F4-9A76-99B58B4E2200}</vt:lpwstr>
  </property>
  <property fmtid="{D5CDD505-2E9C-101B-9397-08002B2CF9AE}" pid="4" name="DLPManualFileClassificationLastModifiedBy">
    <vt:lpwstr>WORLDMARK1\l_doran</vt:lpwstr>
  </property>
  <property fmtid="{D5CDD505-2E9C-101B-9397-08002B2CF9AE}" pid="5" name="DLPManualFileClassificationLastModificationDate">
    <vt:lpwstr>1770901300</vt:lpwstr>
  </property>
  <property fmtid="{D5CDD505-2E9C-101B-9397-08002B2CF9AE}" pid="6" name="DLPManualFileClassificationVersion">
    <vt:lpwstr>11.11.2.117</vt:lpwstr>
  </property>
</Properties>
</file>